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u\Desktop\&#27169;&#26495;.dotx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